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A52A52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49" name="Picture 48" descr="2011 July-August-September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July-August-September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50" name="Picture 49" descr="2011 July-August-September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July-August-September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51" name="Picture 50" descr="2011 July-August-September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July-August-September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52" name="Picture 51" descr="2011 July-August-September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July-August-September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53" name="Picture 52" descr="2011 July-August-September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July-August-September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54" name="Picture 53" descr="2011 July-August-September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July-August-September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55" name="Picture 54" descr="2011 July-August-September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July-August-September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56" name="Picture 55" descr="2011 July-August-September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July-August-September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531829"/>
    <w:rsid w:val="00014600"/>
    <w:rsid w:val="002E1205"/>
    <w:rsid w:val="002E63CD"/>
    <w:rsid w:val="00335CB5"/>
    <w:rsid w:val="003D76F0"/>
    <w:rsid w:val="00531829"/>
    <w:rsid w:val="00585480"/>
    <w:rsid w:val="00611B4C"/>
    <w:rsid w:val="0062049F"/>
    <w:rsid w:val="00646909"/>
    <w:rsid w:val="006C4099"/>
    <w:rsid w:val="007F2025"/>
    <w:rsid w:val="008339E6"/>
    <w:rsid w:val="008370CE"/>
    <w:rsid w:val="00897F2D"/>
    <w:rsid w:val="009E40A2"/>
    <w:rsid w:val="00A10B2B"/>
    <w:rsid w:val="00A52A52"/>
    <w:rsid w:val="00B302EF"/>
    <w:rsid w:val="00D16D4E"/>
    <w:rsid w:val="00D51659"/>
    <w:rsid w:val="00D83296"/>
    <w:rsid w:val="00D8658D"/>
    <w:rsid w:val="00E148D6"/>
    <w:rsid w:val="00F174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148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48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3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2017-11-24T15:43:00Z</dcterms:created>
  <dcterms:modified xsi:type="dcterms:W3CDTF">2017-11-24T15:46:00Z</dcterms:modified>
</cp:coreProperties>
</file>